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A6C5D" w:rsidR="00636C17" w:rsidP="00636C17" w:rsidRDefault="00636C17" w14:paraId="7B35983E" w14:textId="77777777">
      <w:pPr>
        <w:rPr>
          <w:rFonts w:cs="Arial"/>
          <w:b/>
          <w:bCs/>
        </w:rPr>
      </w:pPr>
    </w:p>
    <w:p w:rsidR="00636C17" w:rsidP="00636C17" w:rsidRDefault="00636C17" w14:paraId="521E7F6E" w14:textId="77777777">
      <w:pPr>
        <w:rPr>
          <w:rFonts w:cs="Arial"/>
          <w:b/>
          <w:bCs/>
        </w:rPr>
      </w:pPr>
      <w:r w:rsidRPr="00831EC3">
        <w:rPr>
          <w:rFonts w:cs="Arial"/>
          <w:b/>
          <w:bCs/>
        </w:rPr>
        <w:t xml:space="preserve">Dear </w:t>
      </w:r>
      <w:r w:rsidRPr="00831EC3">
        <w:rPr>
          <w:rFonts w:cs="Arial"/>
          <w:b/>
          <w:color w:val="548DD4" w:themeColor="text2" w:themeTint="99"/>
        </w:rPr>
        <w:t>[Supervisor’s Name]</w:t>
      </w:r>
      <w:r w:rsidRPr="00831EC3">
        <w:rPr>
          <w:rFonts w:cs="Arial"/>
          <w:b/>
          <w:bCs/>
        </w:rPr>
        <w:t>,</w:t>
      </w:r>
    </w:p>
    <w:p w:rsidRPr="00831EC3" w:rsidR="00380317" w:rsidP="00636C17" w:rsidRDefault="00380317" w14:paraId="3317E71A" w14:textId="77777777">
      <w:pPr>
        <w:rPr>
          <w:rFonts w:cs="Arial"/>
        </w:rPr>
      </w:pPr>
    </w:p>
    <w:p w:rsidR="00092020" w:rsidP="00636C17" w:rsidRDefault="00636C17" w14:paraId="6E98DF5A" w14:textId="64EFD269">
      <w:pPr>
        <w:rPr>
          <w:rFonts w:cs="Arial"/>
        </w:rPr>
      </w:pPr>
      <w:r w:rsidRPr="00831EC3">
        <w:rPr>
          <w:rFonts w:cs="Arial"/>
        </w:rPr>
        <w:t xml:space="preserve">I am requesting approval to attend ICBA’s </w:t>
      </w:r>
      <w:r w:rsidRPr="00831EC3">
        <w:rPr>
          <w:rFonts w:cs="Arial"/>
          <w:color w:val="548DD4" w:themeColor="text2" w:themeTint="99"/>
        </w:rPr>
        <w:t>[Event Name]</w:t>
      </w:r>
      <w:r w:rsidRPr="00831EC3">
        <w:rPr>
          <w:rFonts w:cs="Arial"/>
        </w:rPr>
        <w:t xml:space="preserve">, which will be held </w:t>
      </w:r>
      <w:r w:rsidRPr="00831EC3">
        <w:rPr>
          <w:rFonts w:cs="Arial"/>
          <w:color w:val="548DD4" w:themeColor="text2" w:themeTint="99"/>
        </w:rPr>
        <w:t>[Event Date/Location]</w:t>
      </w:r>
      <w:r w:rsidRPr="00831EC3">
        <w:rPr>
          <w:rFonts w:cs="Arial"/>
        </w:rPr>
        <w:t xml:space="preserve">. </w:t>
      </w:r>
    </w:p>
    <w:p w:rsidR="00092020" w:rsidP="00636C17" w:rsidRDefault="00092020" w14:paraId="3DF647CE" w14:textId="77777777">
      <w:pPr>
        <w:rPr>
          <w:rFonts w:cs="Arial"/>
        </w:rPr>
      </w:pPr>
    </w:p>
    <w:p w:rsidRPr="00831EC3" w:rsidR="00636C17" w:rsidP="001D5A45" w:rsidRDefault="00380317" w14:paraId="1B5DBA5B" w14:textId="378972F4">
      <w:pPr>
        <w:rPr>
          <w:rFonts w:cs="Arial"/>
          <w:color w:val="548DD4" w:themeColor="text2" w:themeTint="99"/>
        </w:rPr>
      </w:pPr>
      <w:r>
        <w:rPr>
          <w:rFonts w:cs="Arial"/>
        </w:rPr>
        <w:t>After reviewing the program, I</w:t>
      </w:r>
      <w:r w:rsidRPr="00831EC3" w:rsidR="00636C17">
        <w:rPr>
          <w:rFonts w:cs="Arial"/>
        </w:rPr>
        <w:t xml:space="preserve"> believe it offers valuable insights that will enhance my knowledge and skills in </w:t>
      </w:r>
      <w:r w:rsidRPr="00831EC3" w:rsidR="00636C17">
        <w:rPr>
          <w:rFonts w:cs="Arial"/>
          <w:color w:val="548DD4" w:themeColor="text2" w:themeTint="99"/>
        </w:rPr>
        <w:t>[specific area]</w:t>
      </w:r>
      <w:r w:rsidRPr="00831EC3" w:rsidR="00636C17">
        <w:rPr>
          <w:rFonts w:cs="Arial"/>
        </w:rPr>
        <w:t xml:space="preserve">. </w:t>
      </w:r>
      <w:r w:rsidR="001D5A45">
        <w:rPr>
          <w:rFonts w:cs="Arial"/>
        </w:rPr>
        <w:t>It is led by industry experts</w:t>
      </w:r>
      <w:r w:rsidRPr="00831EC3" w:rsidR="00636C17">
        <w:rPr>
          <w:rFonts w:cs="Arial"/>
        </w:rPr>
        <w:t xml:space="preserve"> who specialize in the unique needs of community banks of all sizes. The </w:t>
      </w:r>
      <w:r w:rsidRPr="00831EC3" w:rsidR="00636C17">
        <w:rPr>
          <w:rFonts w:cs="Arial"/>
          <w:color w:val="548DD4" w:themeColor="text2" w:themeTint="99"/>
        </w:rPr>
        <w:t>[Event Name]</w:t>
      </w:r>
      <w:r w:rsidRPr="00831EC3" w:rsidR="00636C17">
        <w:rPr>
          <w:rFonts w:cs="Arial"/>
        </w:rPr>
        <w:t xml:space="preserve"> will focus on </w:t>
      </w:r>
      <w:r w:rsidRPr="00831EC3" w:rsidR="00636C17">
        <w:rPr>
          <w:rFonts w:cs="Arial"/>
          <w:color w:val="548DD4" w:themeColor="text2" w:themeTint="99"/>
        </w:rPr>
        <w:t>[key topics covered</w:t>
      </w:r>
      <w:r w:rsidRPr="00AA6C5D" w:rsidR="00636C17">
        <w:rPr>
          <w:rFonts w:cs="Arial"/>
          <w:color w:val="548DD4" w:themeColor="text2" w:themeTint="99"/>
        </w:rPr>
        <w:t xml:space="preserve"> – </w:t>
      </w:r>
      <w:r w:rsidRPr="00AA6C5D" w:rsidR="005A27F4">
        <w:rPr>
          <w:rFonts w:cs="Arial"/>
          <w:color w:val="548DD4" w:themeColor="text2" w:themeTint="99"/>
        </w:rPr>
        <w:t xml:space="preserve">add </w:t>
      </w:r>
      <w:r w:rsidRPr="00AA6C5D" w:rsidR="00636C17">
        <w:rPr>
          <w:rFonts w:cs="Arial"/>
          <w:color w:val="548DD4" w:themeColor="text2" w:themeTint="99"/>
        </w:rPr>
        <w:t>the</w:t>
      </w:r>
      <w:r w:rsidRPr="00AA6C5D" w:rsidR="005A27F4">
        <w:rPr>
          <w:rFonts w:cs="Arial"/>
          <w:color w:val="548DD4" w:themeColor="text2" w:themeTint="99"/>
        </w:rPr>
        <w:t xml:space="preserve"> specific</w:t>
      </w:r>
      <w:r w:rsidRPr="00AA6C5D" w:rsidR="00636C17">
        <w:rPr>
          <w:rFonts w:cs="Arial"/>
          <w:color w:val="548DD4" w:themeColor="text2" w:themeTint="99"/>
        </w:rPr>
        <w:t xml:space="preserve"> event’s learning objectives </w:t>
      </w:r>
      <w:r w:rsidRPr="00AA6C5D" w:rsidR="005A27F4">
        <w:rPr>
          <w:rFonts w:cs="Arial"/>
          <w:color w:val="548DD4" w:themeColor="text2" w:themeTint="99"/>
        </w:rPr>
        <w:t>or</w:t>
      </w:r>
      <w:r w:rsidRPr="00AA6C5D" w:rsidR="00636C17">
        <w:rPr>
          <w:rFonts w:cs="Arial"/>
          <w:color w:val="548DD4" w:themeColor="text2" w:themeTint="99"/>
        </w:rPr>
        <w:t xml:space="preserve"> agenda topics</w:t>
      </w:r>
      <w:r w:rsidRPr="00831EC3" w:rsidR="00636C17">
        <w:rPr>
          <w:rFonts w:cs="Arial"/>
          <w:color w:val="548DD4" w:themeColor="text2" w:themeTint="99"/>
        </w:rPr>
        <w:t>].</w:t>
      </w:r>
    </w:p>
    <w:p w:rsidRPr="00AA6C5D" w:rsidR="00636C17" w:rsidP="00636C17" w:rsidRDefault="00636C17" w14:paraId="75C2EA41" w14:textId="77777777">
      <w:pPr>
        <w:rPr>
          <w:rFonts w:cs="Arial"/>
        </w:rPr>
      </w:pPr>
    </w:p>
    <w:p w:rsidRPr="00AA6C5D" w:rsidR="005A27F4" w:rsidP="00636C17" w:rsidRDefault="005A27F4" w14:paraId="0ABA8AC2" w14:textId="5D792A0B">
      <w:pPr>
        <w:rPr>
          <w:rFonts w:cs="Arial"/>
          <w:i/>
          <w:iCs/>
        </w:rPr>
      </w:pPr>
      <w:r w:rsidRPr="00AA6C5D">
        <w:rPr>
          <w:rFonts w:cs="Arial"/>
          <w:i/>
          <w:iCs/>
        </w:rPr>
        <w:t xml:space="preserve">For a Seminar or </w:t>
      </w:r>
      <w:r w:rsidR="00AA6C5D">
        <w:rPr>
          <w:rFonts w:cs="Arial"/>
          <w:i/>
          <w:iCs/>
        </w:rPr>
        <w:t>C</w:t>
      </w:r>
      <w:r w:rsidRPr="00AA6C5D">
        <w:rPr>
          <w:rFonts w:cs="Arial"/>
          <w:i/>
          <w:iCs/>
        </w:rPr>
        <w:t>onference</w:t>
      </w:r>
      <w:r w:rsidR="00AA6C5D">
        <w:rPr>
          <w:rFonts w:cs="Arial"/>
          <w:i/>
          <w:iCs/>
        </w:rPr>
        <w:t>:</w:t>
      </w:r>
    </w:p>
    <w:p w:rsidRPr="00AA6C5D" w:rsidR="00636C17" w:rsidP="00636C17" w:rsidRDefault="00636C17" w14:paraId="51A1BE77" w14:textId="73A9C6F0">
      <w:pPr>
        <w:rPr>
          <w:rFonts w:cs="Arial"/>
        </w:rPr>
      </w:pPr>
      <w:r w:rsidRPr="00831EC3">
        <w:rPr>
          <w:rFonts w:cs="Arial"/>
        </w:rPr>
        <w:t xml:space="preserve">Attending this </w:t>
      </w:r>
      <w:r w:rsidR="00A42572">
        <w:rPr>
          <w:rFonts w:cs="Arial"/>
        </w:rPr>
        <w:t>training</w:t>
      </w:r>
      <w:r w:rsidRPr="00831EC3" w:rsidR="00A42572">
        <w:rPr>
          <w:rFonts w:cs="Arial"/>
        </w:rPr>
        <w:t xml:space="preserve"> </w:t>
      </w:r>
      <w:r w:rsidRPr="00831EC3">
        <w:rPr>
          <w:rFonts w:cs="Arial"/>
        </w:rPr>
        <w:t>will provide me with</w:t>
      </w:r>
      <w:r w:rsidRPr="00AA6C5D">
        <w:rPr>
          <w:rFonts w:cs="Arial"/>
        </w:rPr>
        <w:t xml:space="preserve"> updated</w:t>
      </w:r>
      <w:r w:rsidRPr="00831EC3">
        <w:rPr>
          <w:rFonts w:cs="Arial"/>
        </w:rPr>
        <w:t xml:space="preserve"> </w:t>
      </w:r>
      <w:proofErr w:type="gramStart"/>
      <w:r w:rsidRPr="00831EC3">
        <w:rPr>
          <w:rFonts w:cs="Arial"/>
        </w:rPr>
        <w:t>industry</w:t>
      </w:r>
      <w:proofErr w:type="gramEnd"/>
      <w:r w:rsidRPr="00831EC3">
        <w:rPr>
          <w:rFonts w:cs="Arial"/>
        </w:rPr>
        <w:t xml:space="preserve"> best practices, hands-on learning experiences</w:t>
      </w:r>
      <w:r w:rsidRPr="00AA6C5D">
        <w:rPr>
          <w:rFonts w:cs="Arial"/>
        </w:rPr>
        <w:t xml:space="preserve">, and </w:t>
      </w:r>
      <w:r w:rsidRPr="00831EC3">
        <w:rPr>
          <w:rFonts w:cs="Arial"/>
        </w:rPr>
        <w:t xml:space="preserve">networking opportunities. These insights will be instrumental in improving my effectiveness in </w:t>
      </w:r>
      <w:r w:rsidRPr="00831EC3">
        <w:rPr>
          <w:rFonts w:cs="Arial"/>
          <w:color w:val="548DD4" w:themeColor="text2" w:themeTint="99"/>
        </w:rPr>
        <w:t xml:space="preserve">[your role] </w:t>
      </w:r>
      <w:r w:rsidRPr="00831EC3">
        <w:rPr>
          <w:rFonts w:cs="Arial"/>
        </w:rPr>
        <w:t>and in supporting our organization’s goals.</w:t>
      </w:r>
    </w:p>
    <w:p w:rsidRPr="00AA6C5D" w:rsidR="00636C17" w:rsidP="00636C17" w:rsidRDefault="00636C17" w14:paraId="4514C900" w14:textId="77777777">
      <w:pPr>
        <w:rPr>
          <w:rFonts w:cs="Arial"/>
        </w:rPr>
      </w:pPr>
    </w:p>
    <w:p w:rsidRPr="00AA6C5D" w:rsidR="00636C17" w:rsidP="00636C17" w:rsidRDefault="005A27F4" w14:paraId="496FE2CF" w14:textId="688F54D6">
      <w:pPr>
        <w:rPr>
          <w:rFonts w:cs="Arial"/>
          <w:i/>
          <w:iCs/>
        </w:rPr>
      </w:pPr>
      <w:r w:rsidRPr="00AA6C5D">
        <w:rPr>
          <w:rFonts w:cs="Arial"/>
          <w:i/>
          <w:iCs/>
        </w:rPr>
        <w:t xml:space="preserve">For </w:t>
      </w:r>
      <w:r w:rsidRPr="00AA6C5D" w:rsidR="00636C17">
        <w:rPr>
          <w:rFonts w:cs="Arial"/>
          <w:i/>
          <w:iCs/>
        </w:rPr>
        <w:t xml:space="preserve">an Institute and you wish to become certified use the following: </w:t>
      </w:r>
    </w:p>
    <w:p w:rsidRPr="00AA6C5D" w:rsidR="00636C17" w:rsidP="00636C17" w:rsidRDefault="00636C17" w14:paraId="645D08EC" w14:textId="24AA7CBB">
      <w:pPr>
        <w:rPr>
          <w:rFonts w:cs="Arial"/>
        </w:rPr>
      </w:pPr>
      <w:r w:rsidRPr="00831EC3">
        <w:rPr>
          <w:rFonts w:cs="Arial"/>
        </w:rPr>
        <w:t xml:space="preserve">Attending this </w:t>
      </w:r>
      <w:r w:rsidRPr="00831EC3">
        <w:rPr>
          <w:rFonts w:cs="Arial"/>
          <w:color w:val="548DD4" w:themeColor="text2" w:themeTint="99"/>
        </w:rPr>
        <w:t>[</w:t>
      </w:r>
      <w:r w:rsidRPr="00AA6C5D">
        <w:rPr>
          <w:rFonts w:cs="Arial"/>
          <w:color w:val="548DD4" w:themeColor="text2" w:themeTint="99"/>
        </w:rPr>
        <w:t>Institute/Certification Program</w:t>
      </w:r>
      <w:r w:rsidRPr="00831EC3">
        <w:rPr>
          <w:rFonts w:cs="Arial"/>
          <w:color w:val="548DD4" w:themeColor="text2" w:themeTint="99"/>
        </w:rPr>
        <w:t xml:space="preserve"> Name]</w:t>
      </w:r>
      <w:r w:rsidRPr="00AA6C5D">
        <w:rPr>
          <w:rFonts w:cs="Arial"/>
          <w:color w:val="548DD4" w:themeColor="text2" w:themeTint="99"/>
        </w:rPr>
        <w:t xml:space="preserve"> </w:t>
      </w:r>
      <w:r w:rsidRPr="00831EC3">
        <w:rPr>
          <w:rFonts w:cs="Arial"/>
        </w:rPr>
        <w:t>will provide me with updated industry best practices, hands-on learning experiences</w:t>
      </w:r>
      <w:r w:rsidRPr="00AA6C5D">
        <w:rPr>
          <w:rFonts w:cs="Arial"/>
        </w:rPr>
        <w:t xml:space="preserve">, and </w:t>
      </w:r>
      <w:r w:rsidRPr="00831EC3">
        <w:rPr>
          <w:rFonts w:cs="Arial"/>
        </w:rPr>
        <w:t>networking opportunities</w:t>
      </w:r>
      <w:r w:rsidR="00CD3A8D">
        <w:rPr>
          <w:rFonts w:cs="Arial"/>
        </w:rPr>
        <w:t xml:space="preserve"> that will result in earning a</w:t>
      </w:r>
      <w:r w:rsidR="00E146FE">
        <w:rPr>
          <w:rFonts w:cs="Arial"/>
        </w:rPr>
        <w:t xml:space="preserve"> </w:t>
      </w:r>
      <w:r w:rsidR="001F0496">
        <w:rPr>
          <w:rFonts w:cs="Arial"/>
        </w:rPr>
        <w:t xml:space="preserve">nationally recognized </w:t>
      </w:r>
      <w:r w:rsidR="00E146FE">
        <w:rPr>
          <w:rFonts w:cs="Arial"/>
        </w:rPr>
        <w:t xml:space="preserve">certification in [certification </w:t>
      </w:r>
      <w:r w:rsidR="00A42572">
        <w:rPr>
          <w:rFonts w:cs="Arial"/>
        </w:rPr>
        <w:t>specialty]</w:t>
      </w:r>
      <w:r w:rsidRPr="00831EC3">
        <w:rPr>
          <w:rFonts w:cs="Arial"/>
        </w:rPr>
        <w:t xml:space="preserve">. </w:t>
      </w:r>
      <w:r w:rsidRPr="00AA6C5D">
        <w:rPr>
          <w:rFonts w:cs="Arial"/>
        </w:rPr>
        <w:t>T</w:t>
      </w:r>
      <w:r w:rsidRPr="00831EC3">
        <w:rPr>
          <w:rFonts w:cs="Arial"/>
        </w:rPr>
        <w:t>h</w:t>
      </w:r>
      <w:r w:rsidRPr="00AA6C5D">
        <w:rPr>
          <w:rFonts w:cs="Arial"/>
        </w:rPr>
        <w:t>is</w:t>
      </w:r>
      <w:r w:rsidRPr="00831EC3">
        <w:rPr>
          <w:rFonts w:cs="Arial"/>
        </w:rPr>
        <w:t xml:space="preserve"> will not only strengthen my expertise </w:t>
      </w:r>
      <w:r w:rsidRPr="00AA6C5D">
        <w:rPr>
          <w:rFonts w:cs="Arial"/>
        </w:rPr>
        <w:t xml:space="preserve">in </w:t>
      </w:r>
      <w:r w:rsidRPr="00831EC3">
        <w:rPr>
          <w:rFonts w:cs="Arial"/>
          <w:color w:val="548DD4" w:themeColor="text2" w:themeTint="99"/>
        </w:rPr>
        <w:t>[specific area]</w:t>
      </w:r>
      <w:r w:rsidRPr="00AA6C5D">
        <w:rPr>
          <w:rFonts w:cs="Arial"/>
        </w:rPr>
        <w:t xml:space="preserve"> </w:t>
      </w:r>
      <w:r w:rsidRPr="00831EC3">
        <w:rPr>
          <w:rFonts w:cs="Arial"/>
        </w:rPr>
        <w:t xml:space="preserve">but </w:t>
      </w:r>
      <w:r w:rsidRPr="00AA6C5D">
        <w:rPr>
          <w:rFonts w:cs="Arial"/>
        </w:rPr>
        <w:t xml:space="preserve">showcase my achievement and </w:t>
      </w:r>
      <w:r w:rsidR="00E10EC1">
        <w:rPr>
          <w:rFonts w:cs="Arial"/>
        </w:rPr>
        <w:t>reflect</w:t>
      </w:r>
      <w:r w:rsidRPr="00AA6C5D" w:rsidR="00E10EC1">
        <w:rPr>
          <w:rFonts w:cs="Arial"/>
        </w:rPr>
        <w:t xml:space="preserve"> </w:t>
      </w:r>
      <w:r w:rsidRPr="00AA6C5D">
        <w:rPr>
          <w:rFonts w:cs="Arial"/>
        </w:rPr>
        <w:t>our bank’s commitment to ongoing learning</w:t>
      </w:r>
      <w:r w:rsidRPr="00831EC3">
        <w:rPr>
          <w:rFonts w:cs="Arial"/>
        </w:rPr>
        <w:t>.</w:t>
      </w:r>
    </w:p>
    <w:p w:rsidRPr="00AA6C5D" w:rsidR="00636C17" w:rsidP="00636C17" w:rsidRDefault="00636C17" w14:paraId="602C2AE3" w14:textId="77777777">
      <w:pPr>
        <w:rPr>
          <w:rFonts w:cs="Arial"/>
        </w:rPr>
      </w:pPr>
    </w:p>
    <w:p w:rsidR="00636C17" w:rsidP="00636C17" w:rsidRDefault="00636C17" w14:paraId="1976288C" w14:textId="77777777">
      <w:pPr>
        <w:rPr>
          <w:rFonts w:cs="Arial"/>
        </w:rPr>
      </w:pPr>
      <w:r w:rsidRPr="00831EC3">
        <w:rPr>
          <w:rFonts w:cs="Arial"/>
        </w:rPr>
        <w:t>Below is a breakdown of the costs and time associated with my attendance:</w:t>
      </w:r>
    </w:p>
    <w:p w:rsidRPr="00831EC3" w:rsidR="00AA6C5D" w:rsidP="00636C17" w:rsidRDefault="00AA6C5D" w14:paraId="77BB6A55" w14:textId="77777777">
      <w:pPr>
        <w:rPr>
          <w:rFonts w:cs="Arial"/>
        </w:rPr>
      </w:pPr>
    </w:p>
    <w:p w:rsidRPr="00AA6C5D" w:rsidR="00AA6C5D" w:rsidP="00AA6C5D" w:rsidRDefault="00AA6C5D" w14:paraId="5CAD5B6C" w14:textId="6AF02D80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</w:rPr>
      </w:pPr>
      <w:r w:rsidRPr="00AA6C5D">
        <w:rPr>
          <w:rFonts w:ascii="Arial" w:hAnsi="Arial" w:cs="Arial"/>
          <w:b/>
          <w:bCs/>
        </w:rPr>
        <w:t>Registration Fee: [Class fee] + [Testing fee for certification program]</w:t>
      </w:r>
    </w:p>
    <w:p w:rsidRPr="00AA6C5D" w:rsidR="00AA6C5D" w:rsidP="00AA6C5D" w:rsidRDefault="00AA6C5D" w14:paraId="0199148E" w14:textId="77777777">
      <w:pPr>
        <w:numPr>
          <w:ilvl w:val="0"/>
          <w:numId w:val="5"/>
        </w:numPr>
        <w:rPr>
          <w:rFonts w:cs="Arial"/>
          <w:b/>
          <w:bCs/>
        </w:rPr>
      </w:pPr>
      <w:r w:rsidRPr="00AA6C5D">
        <w:rPr>
          <w:rFonts w:cs="Arial"/>
          <w:b/>
          <w:bCs/>
        </w:rPr>
        <w:t>Travel Expenses: [Estimated costs, if applicable]</w:t>
      </w:r>
    </w:p>
    <w:p w:rsidRPr="00AA6C5D" w:rsidR="00AA6C5D" w:rsidP="00AA6C5D" w:rsidRDefault="00AA6C5D" w14:paraId="68B648A6" w14:textId="77777777">
      <w:pPr>
        <w:numPr>
          <w:ilvl w:val="0"/>
          <w:numId w:val="5"/>
        </w:numPr>
        <w:rPr>
          <w:rFonts w:cs="Arial"/>
          <w:b/>
          <w:bCs/>
        </w:rPr>
      </w:pPr>
      <w:r w:rsidRPr="00AA6C5D">
        <w:rPr>
          <w:rFonts w:cs="Arial"/>
          <w:b/>
          <w:bCs/>
        </w:rPr>
        <w:t>Total Investment: [Total cost]</w:t>
      </w:r>
    </w:p>
    <w:p w:rsidR="00AA6C5D" w:rsidP="00AA6C5D" w:rsidRDefault="00AA6C5D" w14:paraId="340E09EF" w14:textId="77777777">
      <w:pPr>
        <w:numPr>
          <w:ilvl w:val="0"/>
          <w:numId w:val="5"/>
        </w:numPr>
        <w:rPr>
          <w:rFonts w:cs="Arial"/>
          <w:b/>
          <w:bCs/>
        </w:rPr>
      </w:pPr>
      <w:r w:rsidRPr="00AA6C5D">
        <w:rPr>
          <w:rFonts w:cs="Arial"/>
          <w:b/>
          <w:bCs/>
        </w:rPr>
        <w:t>Time Commitment: [Estimated duration]</w:t>
      </w:r>
    </w:p>
    <w:p w:rsidRPr="00AA6C5D" w:rsidR="00AA6C5D" w:rsidP="00AA6C5D" w:rsidRDefault="00AA6C5D" w14:paraId="467FE89E" w14:textId="77777777">
      <w:pPr>
        <w:ind w:left="720"/>
        <w:rPr>
          <w:rFonts w:cs="Arial"/>
          <w:b/>
          <w:bCs/>
        </w:rPr>
      </w:pPr>
    </w:p>
    <w:p w:rsidRPr="00831EC3" w:rsidR="00636C17" w:rsidP="00636C17" w:rsidRDefault="00636C17" w14:paraId="760C20DA" w14:textId="77777777">
      <w:pPr>
        <w:rPr>
          <w:rFonts w:cs="Arial"/>
        </w:rPr>
      </w:pPr>
      <w:r w:rsidRPr="00831EC3">
        <w:rPr>
          <w:rFonts w:cs="Arial"/>
        </w:rPr>
        <w:t>I am confident that this training will provide me with valuable tools and knowledge that will directly benefit our team. I appreciate your consideration and look forward to discussing this opportunity further.</w:t>
      </w:r>
    </w:p>
    <w:p w:rsidRPr="00AA6C5D" w:rsidR="00636C17" w:rsidP="00636C17" w:rsidRDefault="00636C17" w14:paraId="4A553358" w14:textId="77777777">
      <w:pPr>
        <w:rPr>
          <w:rFonts w:cs="Arial"/>
          <w:b/>
          <w:bCs/>
        </w:rPr>
      </w:pPr>
    </w:p>
    <w:p w:rsidRPr="00831EC3" w:rsidR="00636C17" w:rsidP="00636C17" w:rsidRDefault="00636C17" w14:paraId="419FA364" w14:textId="77777777">
      <w:pPr>
        <w:rPr>
          <w:rFonts w:cs="Arial"/>
        </w:rPr>
      </w:pPr>
      <w:r w:rsidRPr="00831EC3">
        <w:rPr>
          <w:rFonts w:cs="Arial"/>
          <w:b/>
          <w:bCs/>
        </w:rPr>
        <w:t>Sincerely,</w:t>
      </w:r>
      <w:r w:rsidRPr="00831EC3">
        <w:rPr>
          <w:rFonts w:cs="Arial"/>
        </w:rPr>
        <w:br/>
      </w:r>
      <w:r w:rsidRPr="00831EC3">
        <w:rPr>
          <w:rFonts w:cs="Arial"/>
        </w:rPr>
        <w:t>[Your Name]</w:t>
      </w:r>
    </w:p>
    <w:p w:rsidRPr="00831EC3" w:rsidR="00636C17" w:rsidP="00636C17" w:rsidRDefault="00636C17" w14:paraId="244C06CD" w14:textId="77777777"/>
    <w:p w:rsidRPr="005D17CC" w:rsidR="00636C17" w:rsidP="00636C17" w:rsidRDefault="00636C17" w14:paraId="13ADA74A" w14:textId="77777777"/>
    <w:p w:rsidRPr="005D17CC" w:rsidR="00F70ABF" w:rsidP="005D17CC" w:rsidRDefault="00F70ABF" w14:paraId="00049938" w14:textId="77777777"/>
    <w:sectPr w:rsidRPr="005D17CC" w:rsidR="00F70ABF" w:rsidSect="00F70AB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 w:orient="portrait"/>
      <w:pgMar w:top="1077" w:right="1080" w:bottom="1440" w:left="1080" w:header="720" w:footer="720" w:gutter="0"/>
      <w:pgNumType w:start="1"/>
      <w:cols w:space="461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11005" w:rsidP="00F04057" w:rsidRDefault="00211005" w14:paraId="5AB4308C" w14:textId="77777777">
      <w:r>
        <w:separator/>
      </w:r>
    </w:p>
    <w:p w:rsidR="00211005" w:rsidRDefault="00211005" w14:paraId="4DB74AD8" w14:textId="77777777"/>
  </w:endnote>
  <w:endnote w:type="continuationSeparator" w:id="0">
    <w:p w:rsidR="00211005" w:rsidP="00F04057" w:rsidRDefault="00211005" w14:paraId="3D445BAA" w14:textId="77777777">
      <w:r>
        <w:continuationSeparator/>
      </w:r>
    </w:p>
    <w:p w:rsidR="00211005" w:rsidRDefault="00211005" w14:paraId="027D6500" w14:textId="77777777"/>
  </w:endnote>
  <w:endnote w:type="continuationNotice" w:id="1">
    <w:p w:rsidR="00211005" w:rsidRDefault="00211005" w14:paraId="3206288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28007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74747E" w:rsidP="00D570F4" w:rsidRDefault="0074747E" w14:paraId="777152F5" w14:textId="77777777">
        <w:pPr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57A60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788924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74747E" w:rsidP="0074747E" w:rsidRDefault="0074747E" w14:paraId="51887BBC" w14:textId="77777777">
        <w:pPr>
          <w:framePr w:wrap="none" w:hAnchor="margin" w:vAnchor="text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57A60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:rsidR="0074747E" w:rsidP="0074747E" w:rsidRDefault="0074747E" w14:paraId="7BFFC983" w14:textId="77777777">
    <w:pPr>
      <w:ind w:right="360"/>
    </w:pPr>
  </w:p>
  <w:p w:rsidR="00640376" w:rsidRDefault="00640376" w14:paraId="1EE2AE36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546CAE" w:rsidR="00F04057" w:rsidP="00546CAE" w:rsidRDefault="00546CAE" w14:paraId="78A3142D" w14:textId="77777777">
    <w:pPr>
      <w:pStyle w:val="Footer"/>
    </w:pPr>
    <w:r>
      <w:rPr>
        <w:noProof/>
      </w:rPr>
      <w:drawing>
        <wp:inline distT="0" distB="0" distL="0" distR="0" wp14:anchorId="1914EFAD" wp14:editId="533B83A8">
          <wp:extent cx="6400800" cy="853440"/>
          <wp:effectExtent l="0" t="0" r="0" b="0"/>
          <wp:docPr id="1922629712" name="Picture 1922629712" descr="ICBA contact information footer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957274" name="Picture 3" descr="ICBA contact information footer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0800" cy="853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417DA" w:rsidR="00CD0AA8" w:rsidP="00546CAE" w:rsidRDefault="00546CAE" w14:paraId="61A32178" w14:textId="77777777">
    <w:pPr>
      <w:pStyle w:val="BasicParagraph"/>
      <w:tabs>
        <w:tab w:val="left" w:pos="720"/>
        <w:tab w:val="left" w:pos="1440"/>
        <w:tab w:val="left" w:pos="2160"/>
        <w:tab w:val="left" w:pos="2880"/>
        <w:tab w:val="left" w:pos="3600"/>
        <w:tab w:val="right" w:pos="8812"/>
      </w:tabs>
      <w:rPr>
        <w:rFonts w:ascii="Arial" w:hAnsi="Arial" w:cs="Arial"/>
        <w:color w:val="000000" w:themeColor="text1"/>
        <w:sz w:val="16"/>
        <w:szCs w:val="16"/>
      </w:rPr>
    </w:pPr>
    <w:r>
      <w:rPr>
        <w:rFonts w:ascii="Arial" w:hAnsi="Arial" w:cs="Arial"/>
        <w:noProof/>
        <w:color w:val="000000" w:themeColor="text1"/>
        <w:sz w:val="16"/>
        <w:szCs w:val="16"/>
      </w:rPr>
      <w:drawing>
        <wp:inline distT="0" distB="0" distL="0" distR="0" wp14:anchorId="28D4A06D" wp14:editId="001B40E8">
          <wp:extent cx="6400800" cy="853440"/>
          <wp:effectExtent l="0" t="0" r="0" b="0"/>
          <wp:docPr id="24206824" name="Picture 24206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206824" name="Picture 242068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0800" cy="853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11005" w:rsidP="00F04057" w:rsidRDefault="00211005" w14:paraId="55A70567" w14:textId="77777777">
      <w:r>
        <w:separator/>
      </w:r>
    </w:p>
    <w:p w:rsidR="00211005" w:rsidRDefault="00211005" w14:paraId="03871FF5" w14:textId="77777777"/>
  </w:footnote>
  <w:footnote w:type="continuationSeparator" w:id="0">
    <w:p w:rsidR="00211005" w:rsidP="00F04057" w:rsidRDefault="00211005" w14:paraId="77705462" w14:textId="77777777">
      <w:r>
        <w:continuationSeparator/>
      </w:r>
    </w:p>
    <w:p w:rsidR="00211005" w:rsidRDefault="00211005" w14:paraId="2B621E60" w14:textId="77777777"/>
  </w:footnote>
  <w:footnote w:type="continuationNotice" w:id="1">
    <w:p w:rsidR="00211005" w:rsidRDefault="00211005" w14:paraId="6038E2C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20109" w:rsidRDefault="00920109" w14:paraId="23E485E1" w14:textId="77777777">
    <w:pPr>
      <w:pStyle w:val="Header"/>
    </w:pPr>
  </w:p>
  <w:p w:rsidR="00640376" w:rsidRDefault="00640376" w14:paraId="10F0C4E9" w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20109" w:rsidRDefault="00920109" w14:paraId="55BDEA60" w14:textId="77777777">
    <w:pPr>
      <w:pStyle w:val="Header"/>
    </w:pPr>
  </w:p>
  <w:p w:rsidR="00640376" w:rsidRDefault="00640376" w14:paraId="71D53844" w14:textId="7777777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CD0AA8" w:rsidRDefault="00546CAE" w14:paraId="662BD12E" w14:textId="77777777">
    <w:r>
      <w:rPr>
        <w:noProof/>
      </w:rPr>
      <w:drawing>
        <wp:inline distT="0" distB="0" distL="0" distR="0" wp14:anchorId="2D36ACA2" wp14:editId="25898C35">
          <wp:extent cx="6400800" cy="853440"/>
          <wp:effectExtent l="0" t="0" r="0" b="0"/>
          <wp:docPr id="795863665" name="Picture 795863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5863665" name="Picture 79586366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0800" cy="853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4007C"/>
    <w:multiLevelType w:val="multilevel"/>
    <w:tmpl w:val="6866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A950E3A"/>
    <w:multiLevelType w:val="hybridMultilevel"/>
    <w:tmpl w:val="138C238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004F2D"/>
    <w:multiLevelType w:val="hybridMultilevel"/>
    <w:tmpl w:val="705E27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2F54D88"/>
    <w:multiLevelType w:val="multilevel"/>
    <w:tmpl w:val="58F6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A5C3405"/>
    <w:multiLevelType w:val="hybridMultilevel"/>
    <w:tmpl w:val="0DEEDB96"/>
    <w:lvl w:ilvl="0" w:tplc="C57A63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A023B1B"/>
    <w:multiLevelType w:val="hybridMultilevel"/>
    <w:tmpl w:val="343E7CF0"/>
    <w:lvl w:ilvl="0" w:tplc="6D6AEC82">
      <w:start w:val="1"/>
      <w:numFmt w:val="bullet"/>
      <w:pStyle w:val="BulletPoints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1167481">
    <w:abstractNumId w:val="1"/>
  </w:num>
  <w:num w:numId="2" w16cid:durableId="713506399">
    <w:abstractNumId w:val="4"/>
  </w:num>
  <w:num w:numId="3" w16cid:durableId="1403410460">
    <w:abstractNumId w:val="5"/>
  </w:num>
  <w:num w:numId="4" w16cid:durableId="1020397807">
    <w:abstractNumId w:val="0"/>
  </w:num>
  <w:num w:numId="5" w16cid:durableId="1314137643">
    <w:abstractNumId w:val="3"/>
  </w:num>
  <w:num w:numId="6" w16cid:durableId="1294100891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trackRevisions w:val="tru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EC3"/>
    <w:rsid w:val="0002632F"/>
    <w:rsid w:val="00026815"/>
    <w:rsid w:val="00043E1F"/>
    <w:rsid w:val="0008171B"/>
    <w:rsid w:val="00092020"/>
    <w:rsid w:val="00095964"/>
    <w:rsid w:val="000D1FBB"/>
    <w:rsid w:val="001056EE"/>
    <w:rsid w:val="00137765"/>
    <w:rsid w:val="00140670"/>
    <w:rsid w:val="00145BC9"/>
    <w:rsid w:val="00156C6C"/>
    <w:rsid w:val="001703DE"/>
    <w:rsid w:val="001705D2"/>
    <w:rsid w:val="001D5A45"/>
    <w:rsid w:val="001F0496"/>
    <w:rsid w:val="001F34CA"/>
    <w:rsid w:val="00211005"/>
    <w:rsid w:val="00222561"/>
    <w:rsid w:val="00244743"/>
    <w:rsid w:val="002731AE"/>
    <w:rsid w:val="002A0FF4"/>
    <w:rsid w:val="00317F0F"/>
    <w:rsid w:val="003233D3"/>
    <w:rsid w:val="003236C5"/>
    <w:rsid w:val="00326FCE"/>
    <w:rsid w:val="00346D58"/>
    <w:rsid w:val="00351CA4"/>
    <w:rsid w:val="003717CE"/>
    <w:rsid w:val="003735C7"/>
    <w:rsid w:val="00380317"/>
    <w:rsid w:val="003A7F36"/>
    <w:rsid w:val="0042182F"/>
    <w:rsid w:val="00450348"/>
    <w:rsid w:val="004711B7"/>
    <w:rsid w:val="00496577"/>
    <w:rsid w:val="004F50F7"/>
    <w:rsid w:val="00514325"/>
    <w:rsid w:val="00546CAE"/>
    <w:rsid w:val="00585B22"/>
    <w:rsid w:val="005877F7"/>
    <w:rsid w:val="005A27F4"/>
    <w:rsid w:val="005A5317"/>
    <w:rsid w:val="005C391A"/>
    <w:rsid w:val="005D17CC"/>
    <w:rsid w:val="005E0150"/>
    <w:rsid w:val="005F307A"/>
    <w:rsid w:val="00636C17"/>
    <w:rsid w:val="00640376"/>
    <w:rsid w:val="006429EE"/>
    <w:rsid w:val="00657A60"/>
    <w:rsid w:val="00692401"/>
    <w:rsid w:val="006B2E08"/>
    <w:rsid w:val="00724E77"/>
    <w:rsid w:val="00745462"/>
    <w:rsid w:val="0074747E"/>
    <w:rsid w:val="00786F6C"/>
    <w:rsid w:val="0079201D"/>
    <w:rsid w:val="007B5A46"/>
    <w:rsid w:val="007E0F52"/>
    <w:rsid w:val="00815A4F"/>
    <w:rsid w:val="00831EC3"/>
    <w:rsid w:val="008417DA"/>
    <w:rsid w:val="00861085"/>
    <w:rsid w:val="00861B79"/>
    <w:rsid w:val="008D5943"/>
    <w:rsid w:val="008D77FC"/>
    <w:rsid w:val="008E5947"/>
    <w:rsid w:val="00920109"/>
    <w:rsid w:val="00925375"/>
    <w:rsid w:val="009F33DF"/>
    <w:rsid w:val="00A36958"/>
    <w:rsid w:val="00A42572"/>
    <w:rsid w:val="00A5500A"/>
    <w:rsid w:val="00A80D0E"/>
    <w:rsid w:val="00AA6C5D"/>
    <w:rsid w:val="00AD50D1"/>
    <w:rsid w:val="00B232E8"/>
    <w:rsid w:val="00B2474A"/>
    <w:rsid w:val="00B525FE"/>
    <w:rsid w:val="00BA4C3F"/>
    <w:rsid w:val="00BC316B"/>
    <w:rsid w:val="00BC779C"/>
    <w:rsid w:val="00BD570D"/>
    <w:rsid w:val="00C0028B"/>
    <w:rsid w:val="00C12D83"/>
    <w:rsid w:val="00C51FF6"/>
    <w:rsid w:val="00C621F1"/>
    <w:rsid w:val="00C873CD"/>
    <w:rsid w:val="00C942EA"/>
    <w:rsid w:val="00C966E9"/>
    <w:rsid w:val="00CA3226"/>
    <w:rsid w:val="00CB3300"/>
    <w:rsid w:val="00CD0AA8"/>
    <w:rsid w:val="00CD3A8D"/>
    <w:rsid w:val="00CD518B"/>
    <w:rsid w:val="00CD7409"/>
    <w:rsid w:val="00D250B8"/>
    <w:rsid w:val="00D4190C"/>
    <w:rsid w:val="00D5070F"/>
    <w:rsid w:val="00D87856"/>
    <w:rsid w:val="00D944E9"/>
    <w:rsid w:val="00E10EC1"/>
    <w:rsid w:val="00E124EE"/>
    <w:rsid w:val="00E12DA4"/>
    <w:rsid w:val="00E146FE"/>
    <w:rsid w:val="00E240D6"/>
    <w:rsid w:val="00E24DE8"/>
    <w:rsid w:val="00E56FB8"/>
    <w:rsid w:val="00E96583"/>
    <w:rsid w:val="00ED1B1F"/>
    <w:rsid w:val="00F03C8B"/>
    <w:rsid w:val="00F04057"/>
    <w:rsid w:val="00F4523D"/>
    <w:rsid w:val="00F539F3"/>
    <w:rsid w:val="00F70ABF"/>
    <w:rsid w:val="00F73AAA"/>
    <w:rsid w:val="00F968F5"/>
    <w:rsid w:val="00FB3189"/>
    <w:rsid w:val="00FE7C44"/>
    <w:rsid w:val="0598FB19"/>
    <w:rsid w:val="14A761D8"/>
    <w:rsid w:val="6131E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1F5D05"/>
  <w15:docId w15:val="{0FB9E95D-0F62-48CD-ABBD-B10BE8FA55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 w:qFormat="1"/>
    <w:lsdException w:name="heading 5" w:uiPriority="9" w:semiHidden="1" w:unhideWhenUsed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5D17CC"/>
    <w:rPr>
      <w:rFonts w:ascii="Arial" w:hAnsi="Arial" w:eastAsia="Times New Roman" w:cs="Times New Roman"/>
      <w:lang w:bidi="en-US"/>
    </w:rPr>
  </w:style>
  <w:style w:type="paragraph" w:styleId="Heading1">
    <w:name w:val="heading 1"/>
    <w:aliases w:val="Headlines"/>
    <w:basedOn w:val="Normal"/>
    <w:next w:val="Normal"/>
    <w:link w:val="Heading1Char"/>
    <w:autoRedefine/>
    <w:uiPriority w:val="9"/>
    <w:qFormat/>
    <w:rsid w:val="0008171B"/>
    <w:pPr>
      <w:keepNext/>
      <w:keepLines/>
      <w:widowControl/>
      <w:autoSpaceDE/>
      <w:autoSpaceDN/>
      <w:spacing w:after="360" w:line="600" w:lineRule="exact"/>
      <w:outlineLvl w:val="0"/>
    </w:pPr>
    <w:rPr>
      <w:rFonts w:cs="Arial"/>
      <w:color w:val="000000" w:themeColor="text1"/>
      <w:spacing w:val="10"/>
      <w:sz w:val="52"/>
      <w:szCs w:val="36"/>
      <w:lang w:bidi="ar-SA"/>
    </w:rPr>
  </w:style>
  <w:style w:type="paragraph" w:styleId="Heading2">
    <w:name w:val="heading 2"/>
    <w:aliases w:val="Intros"/>
    <w:basedOn w:val="Normal"/>
    <w:link w:val="Heading2Char"/>
    <w:uiPriority w:val="9"/>
    <w:qFormat/>
    <w:rsid w:val="008417DA"/>
    <w:pPr>
      <w:spacing w:line="276" w:lineRule="auto"/>
      <w:outlineLvl w:val="1"/>
    </w:pPr>
    <w:rPr>
      <w:rFonts w:cs="Arial"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D87856"/>
    <w:pPr>
      <w:keepNext/>
      <w:keepLines/>
      <w:widowControl/>
      <w:autoSpaceDE/>
      <w:autoSpaceDN/>
      <w:spacing w:before="40" w:line="276" w:lineRule="auto"/>
      <w:outlineLvl w:val="2"/>
    </w:pPr>
    <w:rPr>
      <w:rFonts w:ascii="Calibri" w:hAnsi="Calibri" w:cs="Calibri"/>
      <w:b/>
      <w:bCs/>
      <w:color w:val="002060"/>
      <w:lang w:bidi="ar-SA"/>
    </w:rPr>
  </w:style>
  <w:style w:type="paragraph" w:styleId="Heading4">
    <w:name w:val="heading 4"/>
    <w:aliases w:val="Subheads"/>
    <w:basedOn w:val="Normal"/>
    <w:next w:val="Normal"/>
    <w:link w:val="Heading4Char"/>
    <w:uiPriority w:val="9"/>
    <w:unhideWhenUsed/>
    <w:qFormat/>
    <w:rsid w:val="000D1FBB"/>
    <w:pPr>
      <w:spacing w:after="120"/>
      <w:outlineLvl w:val="3"/>
    </w:pPr>
    <w:rPr>
      <w:rFonts w:cs="Arial"/>
      <w:b/>
      <w:bCs/>
      <w:sz w:val="20"/>
      <w:szCs w:val="20"/>
      <w:lang w:bidi="ar-S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156C6C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ulletPoints" w:customStyle="1">
    <w:name w:val="Bullet Points"/>
    <w:basedOn w:val="Body"/>
    <w:autoRedefine/>
    <w:qFormat/>
    <w:rsid w:val="00B2474A"/>
    <w:pPr>
      <w:numPr>
        <w:numId w:val="3"/>
      </w:numPr>
      <w:spacing w:before="240" w:after="240" w:line="280" w:lineRule="exact"/>
      <w:ind w:right="36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rsid w:val="00D87856"/>
    <w:rPr>
      <w:rFonts w:ascii="Calibri" w:hAnsi="Calibri" w:eastAsia="Times New Roman" w:cs="Calibri"/>
      <w:b/>
      <w:bCs/>
      <w:color w:val="002060"/>
    </w:rPr>
  </w:style>
  <w:style w:type="character" w:styleId="Heading2Char" w:customStyle="1">
    <w:name w:val="Heading 2 Char"/>
    <w:aliases w:val="Intros Char"/>
    <w:basedOn w:val="DefaultParagraphFont"/>
    <w:link w:val="Heading2"/>
    <w:uiPriority w:val="9"/>
    <w:rsid w:val="008417DA"/>
    <w:rPr>
      <w:rFonts w:ascii="Arial" w:hAnsi="Arial" w:eastAsia="Times New Roman" w:cs="Arial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04057"/>
    <w:pPr>
      <w:widowControl/>
      <w:autoSpaceDE/>
      <w:autoSpaceDN/>
      <w:spacing w:before="100" w:beforeAutospacing="1" w:after="100" w:afterAutospacing="1"/>
    </w:pPr>
    <w:rPr>
      <w:rFonts w:asciiTheme="minorHAnsi" w:hAnsiTheme="minorHAnsi"/>
      <w:sz w:val="24"/>
      <w:szCs w:val="24"/>
      <w:lang w:bidi="ar-SA"/>
    </w:rPr>
  </w:style>
  <w:style w:type="character" w:styleId="BookTitle">
    <w:name w:val="Book Title"/>
    <w:basedOn w:val="DefaultParagraphFont"/>
    <w:uiPriority w:val="33"/>
    <w:rsid w:val="00137765"/>
    <w:rPr>
      <w:b/>
      <w:bCs/>
      <w:i/>
      <w:iCs/>
      <w:spacing w:val="5"/>
    </w:rPr>
  </w:style>
  <w:style w:type="paragraph" w:styleId="Body" w:customStyle="1">
    <w:name w:val="Body"/>
    <w:basedOn w:val="Normal"/>
    <w:qFormat/>
    <w:rsid w:val="005D17CC"/>
    <w:pPr>
      <w:widowControl/>
      <w:autoSpaceDE/>
      <w:autoSpaceDN/>
      <w:spacing w:after="225" w:line="276" w:lineRule="auto"/>
      <w:jc w:val="both"/>
    </w:pPr>
    <w:rPr>
      <w:rFonts w:cs="Arial"/>
      <w:color w:val="000000"/>
      <w:sz w:val="20"/>
      <w:szCs w:val="20"/>
      <w:lang w:bidi="ar-SA"/>
    </w:rPr>
  </w:style>
  <w:style w:type="paragraph" w:styleId="Title">
    <w:name w:val="Title"/>
    <w:basedOn w:val="Normal"/>
    <w:next w:val="Normal"/>
    <w:link w:val="TitleChar"/>
    <w:uiPriority w:val="10"/>
    <w:rsid w:val="00137765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IntenseReference">
    <w:name w:val="Intense Reference"/>
    <w:basedOn w:val="DefaultParagraphFont"/>
    <w:uiPriority w:val="32"/>
    <w:rsid w:val="00137765"/>
    <w:rPr>
      <w:b/>
      <w:bCs/>
      <w:smallCaps/>
      <w:color w:val="4F81BD" w:themeColor="accent1"/>
      <w:spacing w:val="5"/>
    </w:rPr>
  </w:style>
  <w:style w:type="character" w:styleId="SubtleReference">
    <w:name w:val="Subtle Reference"/>
    <w:basedOn w:val="DefaultParagraphFont"/>
    <w:uiPriority w:val="31"/>
    <w:rsid w:val="00137765"/>
    <w:rPr>
      <w:smallCaps/>
      <w:color w:val="5A5A5A" w:themeColor="text1" w:themeTint="A5"/>
    </w:rPr>
  </w:style>
  <w:style w:type="paragraph" w:styleId="ListParagraph">
    <w:name w:val="List Paragraph"/>
    <w:basedOn w:val="Normal"/>
    <w:uiPriority w:val="34"/>
    <w:rsid w:val="00137765"/>
    <w:pPr>
      <w:ind w:left="720"/>
      <w:contextualSpacing/>
    </w:pPr>
    <w:rPr>
      <w:rFonts w:asciiTheme="minorHAnsi" w:hAnsiTheme="minorHAnsi"/>
    </w:rPr>
  </w:style>
  <w:style w:type="character" w:styleId="Strong">
    <w:name w:val="Strong"/>
    <w:basedOn w:val="DefaultParagraphFont"/>
    <w:uiPriority w:val="22"/>
    <w:rsid w:val="00137765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74747E"/>
  </w:style>
  <w:style w:type="character" w:styleId="Heading1Char" w:customStyle="1">
    <w:name w:val="Heading 1 Char"/>
    <w:aliases w:val="Headlines Char"/>
    <w:basedOn w:val="DefaultParagraphFont"/>
    <w:link w:val="Heading1"/>
    <w:uiPriority w:val="9"/>
    <w:rsid w:val="0008171B"/>
    <w:rPr>
      <w:rFonts w:ascii="Arial" w:hAnsi="Arial" w:eastAsia="Times New Roman" w:cs="Arial"/>
      <w:color w:val="000000" w:themeColor="text1"/>
      <w:spacing w:val="10"/>
      <w:sz w:val="52"/>
      <w:szCs w:val="36"/>
    </w:rPr>
  </w:style>
  <w:style w:type="character" w:styleId="TitleChar" w:customStyle="1">
    <w:name w:val="Title Char"/>
    <w:basedOn w:val="DefaultParagraphFont"/>
    <w:link w:val="Title"/>
    <w:uiPriority w:val="10"/>
    <w:rsid w:val="00137765"/>
    <w:rPr>
      <w:rFonts w:asciiTheme="majorHAnsi" w:hAnsiTheme="majorHAnsi" w:eastAsiaTheme="majorEastAsia" w:cstheme="majorBidi"/>
      <w:spacing w:val="-10"/>
      <w:kern w:val="28"/>
      <w:sz w:val="56"/>
      <w:szCs w:val="56"/>
      <w:lang w:bidi="en-US"/>
    </w:rPr>
  </w:style>
  <w:style w:type="paragraph" w:styleId="Subtitle">
    <w:name w:val="Subtitle"/>
    <w:basedOn w:val="Normal"/>
    <w:next w:val="Normal"/>
    <w:link w:val="SubtitleChar"/>
    <w:uiPriority w:val="11"/>
    <w:rsid w:val="00137765"/>
    <w:pPr>
      <w:numPr>
        <w:ilvl w:val="1"/>
      </w:numPr>
      <w:spacing w:after="160"/>
    </w:pPr>
    <w:rPr>
      <w:rFonts w:asciiTheme="minorHAnsi" w:hAnsiTheme="minorHAnsi" w:eastAsiaTheme="minorEastAsia" w:cstheme="minorBidi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sid w:val="00137765"/>
    <w:rPr>
      <w:rFonts w:eastAsiaTheme="minorEastAsia"/>
      <w:color w:val="5A5A5A" w:themeColor="text1" w:themeTint="A5"/>
      <w:spacing w:val="15"/>
      <w:lang w:bidi="en-US"/>
    </w:rPr>
  </w:style>
  <w:style w:type="character" w:styleId="SubtleEmphasis">
    <w:name w:val="Subtle Emphasis"/>
    <w:basedOn w:val="DefaultParagraphFont"/>
    <w:uiPriority w:val="19"/>
    <w:rsid w:val="00137765"/>
    <w:rPr>
      <w:i/>
      <w:iCs/>
      <w:color w:val="404040" w:themeColor="text1" w:themeTint="BF"/>
    </w:rPr>
  </w:style>
  <w:style w:type="paragraph" w:styleId="NoSpacing">
    <w:name w:val="No Spacing"/>
    <w:uiPriority w:val="1"/>
    <w:rsid w:val="00137765"/>
    <w:rPr>
      <w:rFonts w:ascii="Times New Roman" w:hAnsi="Times New Roman" w:eastAsia="Times New Roman" w:cs="Times New Roman"/>
      <w:lang w:bidi="en-US"/>
    </w:rPr>
  </w:style>
  <w:style w:type="character" w:styleId="Heading4Char" w:customStyle="1">
    <w:name w:val="Heading 4 Char"/>
    <w:aliases w:val="Subheads Char"/>
    <w:basedOn w:val="DefaultParagraphFont"/>
    <w:link w:val="Heading4"/>
    <w:uiPriority w:val="9"/>
    <w:rsid w:val="000D1FBB"/>
    <w:rPr>
      <w:rFonts w:ascii="Arial" w:hAnsi="Arial" w:eastAsia="Times New Roman" w:cs="Arial"/>
      <w:b/>
      <w:bCs/>
      <w:sz w:val="20"/>
      <w:szCs w:val="20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56C6C"/>
    <w:rPr>
      <w:rFonts w:asciiTheme="majorHAnsi" w:hAnsiTheme="majorHAnsi" w:eastAsiaTheme="majorEastAsia" w:cstheme="majorBidi"/>
      <w:color w:val="365F91" w:themeColor="accent1" w:themeShade="BF"/>
      <w:lang w:bidi="en-US"/>
    </w:rPr>
  </w:style>
  <w:style w:type="paragraph" w:styleId="BasicParagraph" w:customStyle="1">
    <w:name w:val="[Basic Paragraph]"/>
    <w:basedOn w:val="Normal"/>
    <w:uiPriority w:val="99"/>
    <w:rsid w:val="00E24DE8"/>
    <w:pPr>
      <w:widowControl/>
      <w:adjustRightInd w:val="0"/>
      <w:spacing w:line="288" w:lineRule="auto"/>
      <w:textAlignment w:val="center"/>
    </w:pPr>
    <w:rPr>
      <w:rFonts w:ascii="MinionPro-Regular" w:hAnsi="MinionPro-Regular" w:cs="MinionPro-Regular" w:eastAsiaTheme="minorHAnsi"/>
      <w:color w:val="000000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unhideWhenUsed/>
    <w:rsid w:val="00E24D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4DE8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E24DE8"/>
    <w:pPr>
      <w:widowControl/>
      <w:autoSpaceDE/>
      <w:autoSpaceDN/>
      <w:spacing w:before="120" w:line="276" w:lineRule="auto"/>
      <w:ind w:left="220"/>
    </w:pPr>
    <w:rPr>
      <w:rFonts w:asciiTheme="minorHAnsi" w:hAnsiTheme="minorHAnsi" w:eastAsiaTheme="minorHAnsi" w:cstheme="minorHAnsi"/>
      <w:b/>
      <w:bCs/>
      <w:lang w:bidi="ar-SA"/>
    </w:rPr>
  </w:style>
  <w:style w:type="paragraph" w:styleId="HeadersSlugs" w:customStyle="1">
    <w:name w:val="Headers / Slugs"/>
    <w:basedOn w:val="Heading1"/>
    <w:qFormat/>
    <w:rsid w:val="00B2474A"/>
    <w:pPr>
      <w:spacing w:after="160" w:line="240" w:lineRule="auto"/>
    </w:pPr>
    <w:rPr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AD50D1"/>
    <w:pPr>
      <w:tabs>
        <w:tab w:val="center" w:pos="4680"/>
        <w:tab w:val="right" w:pos="9360"/>
      </w:tabs>
    </w:pPr>
    <w:rPr>
      <w:rFonts w:asciiTheme="minorHAnsi" w:hAnsiTheme="minorHAnsi"/>
    </w:rPr>
  </w:style>
  <w:style w:type="character" w:styleId="HeaderChar" w:customStyle="1">
    <w:name w:val="Header Char"/>
    <w:basedOn w:val="DefaultParagraphFont"/>
    <w:link w:val="Header"/>
    <w:uiPriority w:val="99"/>
    <w:rsid w:val="00AD50D1"/>
    <w:rPr>
      <w:rFonts w:eastAsia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46CAE"/>
    <w:pPr>
      <w:widowControl/>
      <w:tabs>
        <w:tab w:val="center" w:pos="4680"/>
        <w:tab w:val="right" w:pos="9360"/>
      </w:tabs>
      <w:autoSpaceDE/>
      <w:autoSpaceDN/>
    </w:pPr>
    <w:rPr>
      <w:rFonts w:asciiTheme="minorHAnsi" w:hAnsiTheme="minorHAnsi" w:eastAsiaTheme="minorEastAsia" w:cstheme="minorBidi"/>
      <w:lang w:eastAsia="zh-CN" w:bidi="ar-SA"/>
    </w:rPr>
  </w:style>
  <w:style w:type="character" w:styleId="FooterChar" w:customStyle="1">
    <w:name w:val="Footer Char"/>
    <w:basedOn w:val="DefaultParagraphFont"/>
    <w:link w:val="Footer"/>
    <w:uiPriority w:val="99"/>
    <w:rsid w:val="00546CAE"/>
    <w:rPr>
      <w:rFonts w:eastAsiaTheme="minorEastAsia"/>
      <w:lang w:eastAsia="zh-CN"/>
    </w:rPr>
  </w:style>
  <w:style w:type="paragraph" w:styleId="Revision">
    <w:name w:val="Revision"/>
    <w:hidden/>
    <w:uiPriority w:val="99"/>
    <w:semiHidden/>
    <w:rsid w:val="00380317"/>
    <w:pPr>
      <w:widowControl/>
      <w:autoSpaceDE/>
      <w:autoSpaceDN/>
    </w:pPr>
    <w:rPr>
      <w:rFonts w:ascii="Arial" w:hAnsi="Arial" w:eastAsia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9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78338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204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10831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957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icbaorg.sharepoint.com/sites/AllStaff/Office%20Templates/ICBA%20Education%20Letterhead_Digit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da77778-c115-4190-9f30-c281e8b9d20e" xsi:nil="true"/>
    <_ip_UnifiedCompliancePolicyProperties xmlns="http://schemas.microsoft.com/sharepoint/v3" xsi:nil="true"/>
    <lcf76f155ced4ddcb4097134ff3c332f xmlns="8ca56641-35a1-4add-9300-8578b94c86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CC48DED77D134388C3BD6D4DBB2FBB" ma:contentTypeVersion="22" ma:contentTypeDescription="Create a new document." ma:contentTypeScope="" ma:versionID="d629d93ad009686731e59625aabab896">
  <xsd:schema xmlns:xsd="http://www.w3.org/2001/XMLSchema" xmlns:xs="http://www.w3.org/2001/XMLSchema" xmlns:p="http://schemas.microsoft.com/office/2006/metadata/properties" xmlns:ns1="http://schemas.microsoft.com/sharepoint/v3" xmlns:ns2="8ca56641-35a1-4add-9300-8578b94c86ce" xmlns:ns3="6da77778-c115-4190-9f30-c281e8b9d20e" targetNamespace="http://schemas.microsoft.com/office/2006/metadata/properties" ma:root="true" ma:fieldsID="ddece3c83da66ea4b8eb6be68263cefc" ns1:_="" ns2:_="" ns3:_="">
    <xsd:import namespace="http://schemas.microsoft.com/sharepoint/v3"/>
    <xsd:import namespace="8ca56641-35a1-4add-9300-8578b94c86ce"/>
    <xsd:import namespace="6da77778-c115-4190-9f30-c281e8b9d2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a56641-35a1-4add-9300-8578b94c86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00ea6a4-c0f9-4ccf-bf6c-dcf772f52e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77778-c115-4190-9f30-c281e8b9d20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31e7e212-d2d8-46b1-b4b9-75b293989b6d}" ma:internalName="TaxCatchAll" ma:showField="CatchAllData" ma:web="6da77778-c115-4190-9f30-c281e8b9d2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4E2C4E-C931-8F48-A176-4F9F40362A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1B2299-449D-48D8-BCC6-737DECD98D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9EF18-2795-4BEC-9A50-767F0B6419C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da77778-c115-4190-9f30-c281e8b9d20e"/>
    <ds:schemaRef ds:uri="8ca56641-35a1-4add-9300-8578b94c86ce"/>
  </ds:schemaRefs>
</ds:datastoreItem>
</file>

<file path=customXml/itemProps4.xml><?xml version="1.0" encoding="utf-8"?>
<ds:datastoreItem xmlns:ds="http://schemas.openxmlformats.org/officeDocument/2006/customXml" ds:itemID="{4AE4A362-EFD1-493A-9C4E-540757227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ca56641-35a1-4add-9300-8578b94c86ce"/>
    <ds:schemaRef ds:uri="6da77778-c115-4190-9f30-c281e8b9d2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ICBA%20Education%20Letterhead_Digital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Shirley Ringhand</dc:creator>
  <lastModifiedBy>Emma Darnell</lastModifiedBy>
  <revision>3</revision>
  <dcterms:created xsi:type="dcterms:W3CDTF">2026-07-30T14:27:00.0000000Z</dcterms:created>
  <dcterms:modified xsi:type="dcterms:W3CDTF">2026-09-09T13:16:02.8826957Z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2019-01-16T00:00:00Z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2019-01-16T00:00:00Z</vt:filetime>
  </property>
  <property fmtid="{D5CDD505-2E9C-101B-9397-08002B2CF9AE}" pid="5" name="ContentTypeId">
    <vt:lpwstr>0x0101005ACC48DED77D134388C3BD6D4DBB2FBB</vt:lpwstr>
  </property>
  <property fmtid="{D5CDD505-2E9C-101B-9397-08002B2CF9AE}" pid="6" name="MediaServiceImageTags">
    <vt:lpwstr/>
  </property>
</Properties>
</file>